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B8278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…………………………….. r.</w:t>
      </w:r>
    </w:p>
    <w:p w14:paraId="27E778A7" w14:textId="096B638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</w:t>
      </w:r>
    </w:p>
    <w:p w14:paraId="760C6553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5498060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74A09E2E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  <w:r w:rsidRPr="00C26916">
        <w:rPr>
          <w:rFonts w:ascii="Arial" w:eastAsia="Calibri" w:hAnsi="Arial" w:cs="Arial"/>
          <w:b/>
          <w:lang w:eastAsia="en-US"/>
        </w:rPr>
        <w:t>OŚWIADCZENIE</w:t>
      </w:r>
    </w:p>
    <w:p w14:paraId="50E14631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lang w:eastAsia="en-US"/>
        </w:rPr>
      </w:pPr>
    </w:p>
    <w:p w14:paraId="6D4EACD3" w14:textId="4D862EEA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Ja, niżej podpisany/a </w:t>
      </w:r>
      <w:r w:rsidRPr="00C26916">
        <w:rPr>
          <w:rFonts w:ascii="Arial" w:eastAsia="Calibri" w:hAnsi="Arial" w:cs="Arial"/>
          <w:bCs/>
          <w:lang w:eastAsia="en-US"/>
        </w:rPr>
        <w:t>……………………………..</w:t>
      </w:r>
      <w:r w:rsidRPr="00C26916">
        <w:rPr>
          <w:rFonts w:ascii="Arial" w:eastAsia="Calibri" w:hAnsi="Arial" w:cs="Arial"/>
          <w:lang w:eastAsia="en-US"/>
        </w:rPr>
        <w:t xml:space="preserve"> w związku z </w:t>
      </w:r>
      <w:r w:rsidR="00DE0623">
        <w:rPr>
          <w:rFonts w:ascii="Arial" w:eastAsia="Calibri" w:hAnsi="Arial" w:cs="Arial"/>
          <w:lang w:eastAsia="en-US"/>
        </w:rPr>
        <w:t>kandydowaniem</w:t>
      </w:r>
      <w:r w:rsidRPr="00C26916">
        <w:rPr>
          <w:rFonts w:ascii="Arial" w:eastAsia="Calibri" w:hAnsi="Arial" w:cs="Arial"/>
          <w:lang w:eastAsia="en-US"/>
        </w:rPr>
        <w:t xml:space="preserve"> na członka Rady Nadzorczej Trakcji S.A. („Spółka”) oświadczam, iż (*niepotrzebne skreślić):</w:t>
      </w:r>
    </w:p>
    <w:p w14:paraId="7E49117C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5430C58C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wskazane w art. 13 ust. 5 Statutu Trakcji S.A.;</w:t>
      </w:r>
    </w:p>
    <w:p w14:paraId="6E175D4E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art. 129 ust. 3 Ustawy o biegłych rewidentach, firmach audytorskich oraz nadzorze publicznym;</w:t>
      </w:r>
    </w:p>
    <w:p w14:paraId="1163643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kryteria niezależności wynikające z Dobrych Praktyk Spółek Notowanych na GPW 2021, w tym jestem/nie jestem* rzeczywiście i istotnie powiązany z akcjonariuszem posiadającym co najmniej 5% ogólnej liczby głosów w Spółce;</w:t>
      </w:r>
    </w:p>
    <w:p w14:paraId="2D0739D0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wobec członków Komitetu Audytu wskazane w art. 129 ust. 1 Ustawy o biegłych rewidentach, firmach audytorskich oraz nadzorze publicznym, tj. posiadam/nie posiadam* wiedzę i umiejętności w zakresie rachunkowości lub badania sprawozdań finansowych;</w:t>
      </w:r>
    </w:p>
    <w:p w14:paraId="0941B922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spełniam/nie spełniam* wymagania  wobec członków Komitetu Audytu wskazane w art. 129 ust. 5 Ustawy o biegłych rewidentach, firmach audytorskich oraz nadzorze publicznym, tj. posiadam/nie posiadam* wiedzę i umiejętności z zakresu branży, w której działa Trakcji S.A.;</w:t>
      </w:r>
    </w:p>
    <w:p w14:paraId="3967F54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wykonuję/nie wykonuję* innej działalności poza przedsiębiorstwem Spółki, która byłaby konkurencyjna wobec Spółki;</w:t>
      </w:r>
    </w:p>
    <w:p w14:paraId="6439EA9A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cywilnej;</w:t>
      </w:r>
    </w:p>
    <w:p w14:paraId="1CEA042B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konkurencyjnej spółki osobowej;</w:t>
      </w:r>
    </w:p>
    <w:p w14:paraId="58AEA08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jestem/nie jestem* wspólnikiem lub akcjonariuszem konkurencyjnej spółki kapitałowej;</w:t>
      </w:r>
    </w:p>
    <w:p w14:paraId="3E50B8F3" w14:textId="77777777" w:rsidR="00C26916" w:rsidRP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uczestniczę/nie uczestniczę* w konkurencyjnej osobie prawnej jako członek jej organu;</w:t>
      </w:r>
    </w:p>
    <w:p w14:paraId="39D429AE" w14:textId="4FD7E0AF" w:rsidR="00C26916" w:rsidRDefault="00C26916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figuruję/nie figuruję* w Rejestrze Dłużników Niewypłacalnych prowadzonym na podstawie ustawy o Krajowym Rejestrze Sądowym</w:t>
      </w:r>
      <w:r w:rsidR="00A24F34">
        <w:rPr>
          <w:rFonts w:ascii="Arial" w:eastAsia="Calibri" w:hAnsi="Arial" w:cs="Arial"/>
          <w:lang w:eastAsia="en-US"/>
        </w:rPr>
        <w:t>;</w:t>
      </w:r>
    </w:p>
    <w:p w14:paraId="28C9AD61" w14:textId="3E0D9D46" w:rsidR="00A24F34" w:rsidRPr="00C26916" w:rsidRDefault="00A24F34" w:rsidP="00C26916">
      <w:pPr>
        <w:numPr>
          <w:ilvl w:val="0"/>
          <w:numId w:val="2"/>
        </w:numPr>
        <w:tabs>
          <w:tab w:val="num" w:pos="426"/>
        </w:tabs>
        <w:spacing w:after="160" w:line="276" w:lineRule="auto"/>
        <w:ind w:left="426" w:hanging="284"/>
        <w:jc w:val="both"/>
        <w:rPr>
          <w:rFonts w:ascii="Arial" w:eastAsia="Calibri" w:hAnsi="Arial" w:cs="Arial"/>
          <w:lang w:eastAsia="en-US"/>
        </w:rPr>
      </w:pPr>
      <w:r w:rsidRPr="00A24F34">
        <w:rPr>
          <w:rFonts w:ascii="Arial" w:eastAsia="Calibri" w:hAnsi="Arial" w:cs="Arial"/>
          <w:lang w:eastAsia="en-US"/>
        </w:rPr>
        <w:t>figuruję/nie figuruję*</w:t>
      </w:r>
      <w:r>
        <w:rPr>
          <w:rFonts w:ascii="Arial" w:eastAsia="Calibri" w:hAnsi="Arial" w:cs="Arial"/>
          <w:lang w:eastAsia="en-US"/>
        </w:rPr>
        <w:t xml:space="preserve"> w Krajowym Rejestrze Zadłużonych, prowadzonym na podstawie ustawy o Krajowym Rejestrze Zadłużonych.</w:t>
      </w:r>
    </w:p>
    <w:p w14:paraId="1B4FC52A" w14:textId="77777777" w:rsidR="00C26916" w:rsidRPr="00C26916" w:rsidRDefault="00C26916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 załączeniu przekazuję opis wykształcenia, kwalifikacji i zajmowanych wcześniej stanowisk oraz opis przebiegu pracy zawodowej. </w:t>
      </w:r>
    </w:p>
    <w:p w14:paraId="5E4BA4A3" w14:textId="77777777" w:rsidR="00C26916" w:rsidRPr="00C26916" w:rsidRDefault="00C26916" w:rsidP="00C26916">
      <w:pPr>
        <w:spacing w:after="160" w:line="259" w:lineRule="auto"/>
        <w:jc w:val="both"/>
        <w:rPr>
          <w:rFonts w:ascii="Arial" w:eastAsia="Calibri" w:hAnsi="Arial" w:cs="Arial"/>
          <w:lang w:eastAsia="en-US"/>
        </w:rPr>
      </w:pPr>
    </w:p>
    <w:p w14:paraId="16F7ECE4" w14:textId="77777777" w:rsidR="00C26916" w:rsidRPr="00C26916" w:rsidRDefault="00C26916" w:rsidP="00C26916">
      <w:pPr>
        <w:ind w:left="2552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……………………………………………………………………….</w:t>
      </w:r>
    </w:p>
    <w:p w14:paraId="40479AFB" w14:textId="7EA6A1E0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     </w:t>
      </w:r>
      <w:r w:rsidR="00663A4C">
        <w:rPr>
          <w:rFonts w:ascii="Arial" w:eastAsia="Calibri" w:hAnsi="Arial" w:cs="Arial"/>
          <w:lang w:eastAsia="en-US"/>
        </w:rPr>
        <w:t xml:space="preserve">           </w:t>
      </w:r>
      <w:r w:rsidRPr="00C26916">
        <w:rPr>
          <w:rFonts w:ascii="Arial" w:eastAsia="Calibri" w:hAnsi="Arial" w:cs="Arial"/>
          <w:lang w:eastAsia="en-US"/>
        </w:rPr>
        <w:t xml:space="preserve">  (data i podpis)</w:t>
      </w:r>
    </w:p>
    <w:p w14:paraId="161152D9" w14:textId="77777777" w:rsidR="00C26916" w:rsidRPr="00C26916" w:rsidRDefault="00C26916" w:rsidP="00C26916">
      <w:pPr>
        <w:ind w:left="3540"/>
        <w:jc w:val="both"/>
        <w:rPr>
          <w:rFonts w:ascii="Arial" w:eastAsia="Calibri" w:hAnsi="Arial" w:cs="Arial"/>
          <w:lang w:eastAsia="en-US"/>
        </w:rPr>
      </w:pPr>
    </w:p>
    <w:p w14:paraId="31A4032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7C1900F2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6463CB2" w14:textId="77777777" w:rsidR="00C26916" w:rsidRPr="00C26916" w:rsidRDefault="00C26916" w:rsidP="00C26916">
      <w:pPr>
        <w:spacing w:after="160" w:line="259" w:lineRule="auto"/>
        <w:jc w:val="right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Warszawa, dnia …………………………….. r.</w:t>
      </w:r>
    </w:p>
    <w:p w14:paraId="2F937160" w14:textId="5E7B1246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Imię i nazwisko</w:t>
      </w:r>
      <w:r>
        <w:rPr>
          <w:rFonts w:ascii="Arial" w:eastAsia="Calibri" w:hAnsi="Arial" w:cs="Arial"/>
          <w:b/>
          <w:bCs/>
          <w:lang w:eastAsia="en-US"/>
        </w:rPr>
        <w:t>:</w:t>
      </w:r>
      <w:r>
        <w:rPr>
          <w:rFonts w:ascii="Arial" w:eastAsia="Calibri" w:hAnsi="Arial" w:cs="Arial"/>
          <w:lang w:eastAsia="en-US"/>
        </w:rPr>
        <w:t xml:space="preserve"> ...............................</w:t>
      </w:r>
    </w:p>
    <w:p w14:paraId="46713B41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adres: ………………….</w:t>
      </w:r>
    </w:p>
    <w:p w14:paraId="00FAFC1E" w14:textId="77777777" w:rsidR="00C26916" w:rsidRPr="00C26916" w:rsidRDefault="00C26916" w:rsidP="00C26916">
      <w:pPr>
        <w:spacing w:line="480" w:lineRule="auto"/>
        <w:rPr>
          <w:rFonts w:ascii="Arial" w:eastAsia="Calibri" w:hAnsi="Arial" w:cs="Arial"/>
          <w:bCs/>
          <w:i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nr PESEL: </w:t>
      </w:r>
      <w:r w:rsidRPr="00C26916">
        <w:rPr>
          <w:rFonts w:ascii="Arial" w:eastAsia="Calibri" w:hAnsi="Arial" w:cs="Arial"/>
          <w:bCs/>
          <w:iCs/>
          <w:lang w:eastAsia="en-US"/>
        </w:rPr>
        <w:t>…………….</w:t>
      </w:r>
    </w:p>
    <w:p w14:paraId="37A6B3A9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11472D0B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lang w:eastAsia="en-US"/>
        </w:rPr>
      </w:pPr>
    </w:p>
    <w:p w14:paraId="7297CB58" w14:textId="77777777" w:rsidR="00C26916" w:rsidRPr="00C26916" w:rsidRDefault="00C26916" w:rsidP="00C26916">
      <w:pPr>
        <w:spacing w:line="259" w:lineRule="auto"/>
        <w:jc w:val="center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b/>
          <w:bCs/>
          <w:lang w:eastAsia="en-US"/>
        </w:rPr>
        <w:t>OŚWIADCZENIE</w:t>
      </w:r>
    </w:p>
    <w:p w14:paraId="4460F2B1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 </w:t>
      </w:r>
    </w:p>
    <w:p w14:paraId="564B56BA" w14:textId="66CC4325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Ja, niżej podpisany</w:t>
      </w:r>
      <w:r>
        <w:rPr>
          <w:rFonts w:ascii="Arial" w:eastAsia="Calibri" w:hAnsi="Arial" w:cs="Arial"/>
          <w:lang w:eastAsia="en-US"/>
        </w:rPr>
        <w:t>/a</w:t>
      </w:r>
      <w:r w:rsidRPr="00C26916">
        <w:rPr>
          <w:rFonts w:ascii="Arial" w:eastAsia="Calibri" w:hAnsi="Arial" w:cs="Arial"/>
          <w:lang w:eastAsia="en-US"/>
        </w:rPr>
        <w:t xml:space="preserve"> …………. , niniejszym oświadczam, że:</w:t>
      </w:r>
    </w:p>
    <w:p w14:paraId="234B0306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0FBFD4C6" w14:textId="354C028F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wyrażam zgodę na powołanie mnie na członka </w:t>
      </w:r>
      <w:r w:rsidR="00DE0623">
        <w:rPr>
          <w:rFonts w:ascii="Arial" w:eastAsia="Calibri" w:hAnsi="Arial" w:cs="Arial"/>
          <w:lang w:eastAsia="en-US"/>
        </w:rPr>
        <w:t>R</w:t>
      </w:r>
      <w:r w:rsidRPr="00C26916">
        <w:rPr>
          <w:rFonts w:ascii="Arial" w:eastAsia="Calibri" w:hAnsi="Arial" w:cs="Arial"/>
          <w:lang w:eastAsia="en-US"/>
        </w:rPr>
        <w:t xml:space="preserve">ady </w:t>
      </w:r>
      <w:r w:rsidR="00DE0623">
        <w:rPr>
          <w:rFonts w:ascii="Arial" w:eastAsia="Calibri" w:hAnsi="Arial" w:cs="Arial"/>
          <w:lang w:eastAsia="en-US"/>
        </w:rPr>
        <w:t>N</w:t>
      </w:r>
      <w:r w:rsidRPr="00C26916">
        <w:rPr>
          <w:rFonts w:ascii="Arial" w:eastAsia="Calibri" w:hAnsi="Arial" w:cs="Arial"/>
          <w:lang w:eastAsia="en-US"/>
        </w:rPr>
        <w:t>adzorczej Trakcji S.A. (ul. Al. Jerozolimskie 100, II p., 00-807 Warszawa, nr KRS: 0000084266);</w:t>
      </w:r>
    </w:p>
    <w:p w14:paraId="4D52705E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posiadam pełną zdolność do czynności prawnych i korzystam w pełni z praw publicznych;</w:t>
      </w:r>
    </w:p>
    <w:p w14:paraId="6EADA814" w14:textId="1461505E" w:rsidR="00C26916" w:rsidRPr="00C26916" w:rsidRDefault="008C7D92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lang w:eastAsia="en-US"/>
        </w:rPr>
      </w:pPr>
      <w:r>
        <w:rPr>
          <w:rFonts w:ascii="Arial" w:eastAsia="Calibri" w:hAnsi="Arial" w:cs="Arial"/>
          <w:lang w:eastAsia="en-US"/>
        </w:rPr>
        <w:t>nie zostałem</w:t>
      </w:r>
      <w:r w:rsidR="00C26916" w:rsidRPr="00C26916">
        <w:rPr>
          <w:rFonts w:ascii="Arial" w:eastAsia="Calibri" w:hAnsi="Arial" w:cs="Arial"/>
          <w:lang w:eastAsia="en-US"/>
        </w:rPr>
        <w:t xml:space="preserve"> skazany prawomocnym wyrokiem za przestępstwa określone w przepisach rozdziałów XXXIII-XXXVII Kodeksu karnego oraz art.  587, 590 i 591 Kodeksu spółek handlowych;</w:t>
      </w:r>
    </w:p>
    <w:p w14:paraId="1715F09E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oraz</w:t>
      </w:r>
    </w:p>
    <w:p w14:paraId="3FBC9FDC" w14:textId="77777777" w:rsidR="00C26916" w:rsidRPr="00C26916" w:rsidRDefault="00C26916" w:rsidP="00C26916">
      <w:pPr>
        <w:numPr>
          <w:ilvl w:val="0"/>
          <w:numId w:val="3"/>
        </w:numPr>
        <w:spacing w:line="259" w:lineRule="auto"/>
        <w:rPr>
          <w:rFonts w:ascii="Arial" w:eastAsia="Calibri" w:hAnsi="Arial" w:cs="Arial"/>
          <w:b/>
          <w:bCs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wskazuję mój adres do doręczeń: </w:t>
      </w:r>
      <w:r w:rsidRPr="00C26916">
        <w:rPr>
          <w:rFonts w:ascii="Arial" w:eastAsia="Calibri" w:hAnsi="Arial" w:cs="Arial"/>
          <w:b/>
          <w:bCs/>
          <w:lang w:eastAsia="en-US"/>
        </w:rPr>
        <w:t>…………...</w:t>
      </w:r>
    </w:p>
    <w:p w14:paraId="424D992F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35FA66E2" w14:textId="77777777" w:rsidR="00C26916" w:rsidRPr="00C26916" w:rsidRDefault="00C26916" w:rsidP="00C26916">
      <w:pPr>
        <w:spacing w:line="259" w:lineRule="auto"/>
        <w:rPr>
          <w:rFonts w:ascii="Arial" w:eastAsia="Calibri" w:hAnsi="Arial" w:cs="Arial"/>
          <w:lang w:eastAsia="en-US"/>
        </w:rPr>
      </w:pPr>
    </w:p>
    <w:p w14:paraId="6249B887" w14:textId="77777777" w:rsidR="00C26916" w:rsidRPr="00C26916" w:rsidRDefault="00C26916" w:rsidP="00C26916">
      <w:pPr>
        <w:spacing w:line="259" w:lineRule="auto"/>
        <w:jc w:val="right"/>
        <w:rPr>
          <w:rFonts w:ascii="Arial" w:eastAsia="Calibri" w:hAnsi="Arial" w:cs="Arial"/>
          <w:lang w:eastAsia="en-US"/>
        </w:rPr>
      </w:pPr>
    </w:p>
    <w:p w14:paraId="4138F75F" w14:textId="77777777" w:rsidR="00C26916" w:rsidRPr="00C26916" w:rsidRDefault="00C26916" w:rsidP="00663A4C">
      <w:pPr>
        <w:spacing w:line="259" w:lineRule="auto"/>
        <w:ind w:left="6370" w:firstLine="720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>________________________</w:t>
      </w:r>
    </w:p>
    <w:p w14:paraId="4176D9AB" w14:textId="77777777" w:rsidR="00C26916" w:rsidRPr="00C26916" w:rsidRDefault="00C26916" w:rsidP="00C26916">
      <w:pPr>
        <w:spacing w:line="259" w:lineRule="auto"/>
        <w:ind w:left="6381" w:firstLine="709"/>
        <w:jc w:val="center"/>
        <w:rPr>
          <w:rFonts w:ascii="Arial" w:eastAsia="Calibri" w:hAnsi="Arial" w:cs="Arial"/>
          <w:lang w:eastAsia="en-US"/>
        </w:rPr>
      </w:pPr>
      <w:r w:rsidRPr="00C26916">
        <w:rPr>
          <w:rFonts w:ascii="Arial" w:eastAsia="Calibri" w:hAnsi="Arial" w:cs="Arial"/>
          <w:lang w:eastAsia="en-US"/>
        </w:rPr>
        <w:t xml:space="preserve">(podpis) </w:t>
      </w:r>
    </w:p>
    <w:p w14:paraId="07894D04" w14:textId="77777777" w:rsidR="00C26916" w:rsidRPr="00C26916" w:rsidRDefault="00C26916" w:rsidP="00C26916">
      <w:pPr>
        <w:spacing w:line="259" w:lineRule="auto"/>
        <w:rPr>
          <w:rFonts w:ascii="Arial" w:hAnsi="Arial" w:cs="Arial"/>
        </w:rPr>
      </w:pPr>
    </w:p>
    <w:p w14:paraId="395C4867" w14:textId="77777777" w:rsidR="00C26916" w:rsidRPr="00C26916" w:rsidRDefault="00C26916" w:rsidP="00C26916">
      <w:pPr>
        <w:rPr>
          <w:rFonts w:ascii="Arial" w:eastAsia="Calibri" w:hAnsi="Arial" w:cs="Arial"/>
          <w:lang w:eastAsia="en-US"/>
        </w:rPr>
      </w:pPr>
    </w:p>
    <w:p w14:paraId="6B370DF7" w14:textId="79E509D5" w:rsidR="00490F74" w:rsidRPr="00C26916" w:rsidRDefault="00490F74" w:rsidP="000E5B91">
      <w:pPr>
        <w:rPr>
          <w:rFonts w:ascii="Arial" w:hAnsi="Arial" w:cs="Arial"/>
        </w:rPr>
      </w:pPr>
    </w:p>
    <w:sectPr w:rsidR="00490F74" w:rsidRPr="00C26916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2357" w:right="851" w:bottom="1358" w:left="795" w:header="426" w:footer="49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333614" w14:textId="77777777" w:rsidR="001D5B62" w:rsidRDefault="001D5B62">
      <w:r>
        <w:separator/>
      </w:r>
    </w:p>
  </w:endnote>
  <w:endnote w:type="continuationSeparator" w:id="0">
    <w:p w14:paraId="6E3DBD60" w14:textId="77777777" w:rsidR="001D5B62" w:rsidRDefault="001D5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  <w:embedRegular r:id="rId1" w:fontKey="{597D07ED-A49B-44BE-8226-1BF4E250ED03}"/>
    <w:embedItalic r:id="rId2" w:fontKey="{F0FFEEF7-90B7-4CA3-AAF3-3D09ACA2461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CAD8800-4B54-4D90-B390-F8184588F649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46067A0F-38CA-4DF3-9290-3F914A0BB66C}"/>
    <w:embedBold r:id="rId5" w:fontKey="{C2C1DA8B-1B16-40A6-8E19-34C46439521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3C1405FE-FE70-4048-9F1D-169519C596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790007098"/>
      <w:docPartObj>
        <w:docPartGallery w:val="Page Numbers (Bottom of Page)"/>
        <w:docPartUnique/>
      </w:docPartObj>
    </w:sdtPr>
    <w:sdtEndPr/>
    <w:sdtContent>
      <w:p w14:paraId="1ED2B839" w14:textId="77777777" w:rsidR="007F046B" w:rsidRDefault="007F046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4F2209A" w14:textId="77777777" w:rsidR="00490F74" w:rsidRDefault="00490F74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2CB861" w14:textId="77777777" w:rsidR="00490F74" w:rsidRDefault="00490F74">
    <w:pPr>
      <w:pStyle w:val="Stopka"/>
      <w:jc w:val="left"/>
    </w:pPr>
  </w:p>
  <w:p w14:paraId="26AA4472" w14:textId="77777777" w:rsidR="00490F74" w:rsidRDefault="00490F74">
    <w:pPr>
      <w:pStyle w:val="Stopka"/>
      <w:jc w:val="left"/>
    </w:pPr>
  </w:p>
  <w:p w14:paraId="6D108FC5" w14:textId="77777777" w:rsidR="00490F74" w:rsidRDefault="00490F74">
    <w:pPr>
      <w:pStyle w:val="Stopka"/>
      <w:jc w:val="left"/>
    </w:pPr>
  </w:p>
  <w:p w14:paraId="2F6867E9" w14:textId="77777777" w:rsidR="00490F74" w:rsidRDefault="00382821">
    <w:pPr>
      <w:pStyle w:val="Stopka"/>
      <w:spacing w:line="276" w:lineRule="auto"/>
      <w:jc w:val="left"/>
    </w:pPr>
    <w:r>
      <w:rPr>
        <w:b/>
        <w:bCs/>
      </w:rPr>
      <w:t>TRAKCJA S.A.</w:t>
    </w:r>
    <w:r>
      <w:t xml:space="preserve">  I  Al. Jerozolimskie 100, II p.  I  00-807 Warszawa  I  tel. +48 22 350 94 31</w:t>
    </w:r>
  </w:p>
  <w:p w14:paraId="53672C7C" w14:textId="77777777" w:rsidR="00490F74" w:rsidRDefault="005867C8">
    <w:pPr>
      <w:pStyle w:val="Stopka"/>
      <w:spacing w:line="276" w:lineRule="auto"/>
      <w:jc w:val="left"/>
    </w:pPr>
    <w:hyperlink r:id="rId1">
      <w:r w:rsidR="00382821">
        <w:t>www.grupatrakcja.com</w:t>
      </w:r>
    </w:hyperlink>
    <w:r w:rsidR="00382821">
      <w:t xml:space="preserve">  I  sekretariat@grupatrakcja.com</w:t>
    </w:r>
  </w:p>
  <w:p w14:paraId="38227EE4" w14:textId="77777777" w:rsidR="00490F74" w:rsidRDefault="00382821">
    <w:pPr>
      <w:pStyle w:val="Stopka"/>
      <w:spacing w:line="276" w:lineRule="auto"/>
      <w:jc w:val="left"/>
    </w:pPr>
    <w:r>
      <w:t>NIP 525 000 24 39  I  REGON 010952900  I  KRS 0000084266  I  Sąd Rejonowy dla m.st. W-wy XII Wydział Gospodarczy</w:t>
    </w:r>
  </w:p>
  <w:p w14:paraId="1E6AD59C" w14:textId="7FD7813C" w:rsidR="00490F74" w:rsidRDefault="00382821">
    <w:pPr>
      <w:pStyle w:val="Stopka"/>
      <w:spacing w:line="276" w:lineRule="auto"/>
      <w:jc w:val="left"/>
    </w:pPr>
    <w:r>
      <w:t xml:space="preserve">BDO 000091603  I  Kapitał zakładowy: </w:t>
    </w:r>
    <w:r w:rsidR="005867C8">
      <w:t>2</w:t>
    </w:r>
    <w:r>
      <w:t xml:space="preserve">69 160 780,80  zł  I  Kapitał wpłacony: </w:t>
    </w:r>
    <w:r w:rsidR="005867C8">
      <w:t>2</w:t>
    </w:r>
    <w:r>
      <w:t>69 160 780,80 zł</w:t>
    </w:r>
  </w:p>
  <w:p w14:paraId="039180EA" w14:textId="77777777" w:rsidR="00490F74" w:rsidRDefault="00490F74">
    <w:pPr>
      <w:rPr>
        <w:rFonts w:ascii="Calibri" w:hAnsi="Calibri"/>
        <w:sz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1E326F" w14:textId="77777777" w:rsidR="001D5B62" w:rsidRDefault="001D5B62">
      <w:r>
        <w:separator/>
      </w:r>
    </w:p>
  </w:footnote>
  <w:footnote w:type="continuationSeparator" w:id="0">
    <w:p w14:paraId="3200183D" w14:textId="77777777" w:rsidR="001D5B62" w:rsidRDefault="001D5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35766" w14:textId="77777777" w:rsidR="00490F74" w:rsidRDefault="00382821">
    <w:pPr>
      <w:pStyle w:val="Nagwek"/>
      <w:tabs>
        <w:tab w:val="clear" w:pos="9072"/>
      </w:tabs>
      <w:jc w:val="right"/>
    </w:pPr>
    <w:r>
      <w:rPr>
        <w:noProof/>
      </w:rPr>
      <w:drawing>
        <wp:anchor distT="0" distB="0" distL="0" distR="0" simplePos="0" relativeHeight="5" behindDoc="1" locked="0" layoutInCell="0" allowOverlap="1" wp14:anchorId="67A9652D" wp14:editId="689B5F4A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539240" cy="1222375"/>
          <wp:effectExtent l="0" t="0" r="0" b="0"/>
          <wp:wrapNone/>
          <wp:docPr id="1" name="Obraz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539240" cy="1222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softHyphen/>
    </w:r>
    <w:r>
      <w:softHyphen/>
    </w:r>
    <w:r>
      <w:softHyphen/>
    </w:r>
    <w:r>
      <w:softHyphen/>
    </w:r>
    <w:r>
      <w:softHyphen/>
    </w:r>
    <w:r>
      <w:softHyphen/>
    </w:r>
    <w:r>
      <w:rPr>
        <w:color w:val="000000"/>
        <w:sz w:val="0"/>
        <w:szCs w:val="0"/>
        <w:shd w:val="clear" w:color="auto" w:fill="000000"/>
        <w:lang w:bidi="pl-PL"/>
      </w:rPr>
      <w:t xml:space="preserve"> </w:t>
    </w:r>
  </w:p>
  <w:p w14:paraId="3E0CBCD8" w14:textId="77777777" w:rsidR="00490F74" w:rsidRDefault="00382821">
    <w:pPr>
      <w:pStyle w:val="Nagwek"/>
    </w:pPr>
    <w:r>
      <w:t xml:space="preserve">                                                                                                                                                                                </w:t>
    </w:r>
  </w:p>
  <w:p w14:paraId="09B58DAD" w14:textId="77777777" w:rsidR="00490F74" w:rsidRDefault="00490F74">
    <w:pPr>
      <w:pStyle w:val="Nagwek"/>
    </w:pPr>
  </w:p>
  <w:p w14:paraId="1508EC35" w14:textId="77777777" w:rsidR="00490F74" w:rsidRDefault="00490F74">
    <w:pPr>
      <w:pStyle w:val="Nagwek"/>
    </w:pPr>
  </w:p>
  <w:p w14:paraId="125A763D" w14:textId="77777777" w:rsidR="00490F74" w:rsidRDefault="00490F74">
    <w:pPr>
      <w:pStyle w:val="Nagwek"/>
    </w:pPr>
  </w:p>
  <w:p w14:paraId="3376B27D" w14:textId="77777777" w:rsidR="00490F74" w:rsidRDefault="00490F74">
    <w:pPr>
      <w:pStyle w:val="Nagwek"/>
    </w:pPr>
  </w:p>
  <w:p w14:paraId="6BAA4551" w14:textId="77777777" w:rsidR="00490F74" w:rsidRDefault="00490F74">
    <w:pPr>
      <w:pStyle w:val="Nagwek"/>
    </w:pPr>
  </w:p>
  <w:p w14:paraId="7E322171" w14:textId="77777777" w:rsidR="00490F74" w:rsidRDefault="00382821">
    <w:pPr>
      <w:pStyle w:val="Nagwek"/>
      <w:tabs>
        <w:tab w:val="left" w:pos="1830"/>
      </w:tabs>
    </w:pPr>
    <w:r>
      <w:t xml:space="preserve">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952994" w14:textId="77777777" w:rsidR="00490F74" w:rsidRDefault="00382821">
    <w:pPr>
      <w:pStyle w:val="LP"/>
      <w:pageBreakBefore w:val="0"/>
      <w:tabs>
        <w:tab w:val="clear" w:pos="9639"/>
      </w:tabs>
      <w:spacing w:before="0"/>
      <w:jc w:val="right"/>
    </w:pPr>
    <w:r>
      <w:rPr>
        <w:noProof/>
      </w:rPr>
      <w:drawing>
        <wp:anchor distT="0" distB="0" distL="0" distR="0" simplePos="0" relativeHeight="2" behindDoc="1" locked="0" layoutInCell="0" allowOverlap="1" wp14:anchorId="2BA381F6" wp14:editId="3ABD794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224280"/>
          <wp:effectExtent l="0" t="0" r="0" b="0"/>
          <wp:wrapNone/>
          <wp:docPr id="2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2242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p w14:paraId="2768EEB4" w14:textId="77777777" w:rsidR="00490F74" w:rsidRDefault="00490F74">
    <w:pPr>
      <w:pStyle w:val="LP"/>
      <w:pageBreakBefore w:val="0"/>
      <w:tabs>
        <w:tab w:val="clear" w:pos="9639"/>
      </w:tabs>
      <w:spacing w:before="0"/>
    </w:pPr>
    <w:bookmarkStart w:id="0" w:name="_Hlk43128492"/>
    <w:bookmarkEnd w:id="0"/>
  </w:p>
  <w:p w14:paraId="7F9A445B" w14:textId="77777777" w:rsidR="00490F74" w:rsidRDefault="00382821">
    <w:pPr>
      <w:pStyle w:val="Nagwek"/>
      <w:tabs>
        <w:tab w:val="clear" w:pos="4536"/>
        <w:tab w:val="clear" w:pos="9072"/>
      </w:tabs>
    </w:pPr>
    <w:r>
      <w:t xml:space="preserve">             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D2342"/>
    <w:multiLevelType w:val="hybridMultilevel"/>
    <w:tmpl w:val="93081A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8C71D4"/>
    <w:multiLevelType w:val="multilevel"/>
    <w:tmpl w:val="527A62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27117B"/>
    <w:multiLevelType w:val="hybridMultilevel"/>
    <w:tmpl w:val="A6627B16"/>
    <w:lvl w:ilvl="0" w:tplc="0608B8C8">
      <w:numFmt w:val="bullet"/>
      <w:lvlText w:val=""/>
      <w:lvlJc w:val="left"/>
      <w:pPr>
        <w:ind w:left="720" w:hanging="360"/>
      </w:pPr>
      <w:rPr>
        <w:rFonts w:ascii="Symbol" w:eastAsia="Times New Roman" w:hAnsi="Symbol" w:cs="Times New Roman"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9031251">
    <w:abstractNumId w:val="0"/>
  </w:num>
  <w:num w:numId="2" w16cid:durableId="360398922">
    <w:abstractNumId w:val="1"/>
  </w:num>
  <w:num w:numId="3" w16cid:durableId="127968147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attachedTemplate r:id="rId1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2EFD"/>
    <w:rsid w:val="000E5B91"/>
    <w:rsid w:val="001D5B62"/>
    <w:rsid w:val="002B44BF"/>
    <w:rsid w:val="00382821"/>
    <w:rsid w:val="00385CBA"/>
    <w:rsid w:val="003E2EFD"/>
    <w:rsid w:val="00490F74"/>
    <w:rsid w:val="005867C8"/>
    <w:rsid w:val="00663A4C"/>
    <w:rsid w:val="00732D7C"/>
    <w:rsid w:val="00795188"/>
    <w:rsid w:val="007F046B"/>
    <w:rsid w:val="008C7D92"/>
    <w:rsid w:val="008E23D2"/>
    <w:rsid w:val="00926213"/>
    <w:rsid w:val="00971B46"/>
    <w:rsid w:val="00A24F34"/>
    <w:rsid w:val="00AB1B99"/>
    <w:rsid w:val="00AB7946"/>
    <w:rsid w:val="00C26916"/>
    <w:rsid w:val="00DE06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2E58CBD"/>
  <w15:docId w15:val="{82E1139F-D04D-4DAB-9A0B-F131AD9FF3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sz w:val="24"/>
        <w:szCs w:val="24"/>
        <w:lang w:val="pl-PL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E5B91"/>
    <w:pPr>
      <w:suppressAutoHyphens w:val="0"/>
    </w:pPr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 w:val="0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 w:val="0"/>
    </w:rPr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3z0">
    <w:name w:val="WW8Num3z0"/>
    <w:qFormat/>
    <w:rPr>
      <w:rFonts w:ascii="Arial" w:hAnsi="Arial" w:cs="Arial"/>
      <w:sz w:val="20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rFonts w:ascii="Arial" w:hAnsi="Arial" w:cs="Arial"/>
      <w:sz w:val="20"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0">
    <w:name w:val="WW8Num5z0"/>
    <w:qFormat/>
    <w:rPr>
      <w:rFonts w:ascii="Times New Roman" w:hAnsi="Times New Roman" w:cs="Times New Roman"/>
      <w:sz w:val="20"/>
    </w:rPr>
  </w:style>
  <w:style w:type="character" w:customStyle="1" w:styleId="WW8Num5z1">
    <w:name w:val="WW8Num5z1"/>
    <w:qFormat/>
  </w:style>
  <w:style w:type="character" w:customStyle="1" w:styleId="WW8Num5z2">
    <w:name w:val="WW8Num5z2"/>
    <w:qFormat/>
    <w:rPr>
      <w:rFonts w:ascii="Times New Roman" w:hAnsi="Times New Roman" w:cs="Times New Roman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b w:val="0"/>
    </w:rPr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NagwekZnak">
    <w:name w:val="Nagłówek Znak"/>
    <w:qFormat/>
    <w:rPr>
      <w:sz w:val="24"/>
      <w:szCs w:val="24"/>
      <w:lang w:val="pl-PL" w:bidi="ar-SA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HeaderChar">
    <w:name w:val="Header Char"/>
    <w:qFormat/>
    <w:rPr>
      <w:rFonts w:cs="Times New Roman"/>
      <w:sz w:val="24"/>
      <w:szCs w:val="24"/>
    </w:rPr>
  </w:style>
  <w:style w:type="character" w:customStyle="1" w:styleId="StopkaZnak">
    <w:name w:val="Stopka Znak"/>
    <w:uiPriority w:val="99"/>
    <w:qFormat/>
    <w:rPr>
      <w:lang w:val="pl-PL" w:bidi="ar-SA"/>
    </w:rPr>
  </w:style>
  <w:style w:type="character" w:customStyle="1" w:styleId="TekstdymkaZnak">
    <w:name w:val="Tekst dymka Znak"/>
    <w:qFormat/>
    <w:rPr>
      <w:rFonts w:ascii="Tahoma" w:hAnsi="Tahoma" w:cs="Tahoma"/>
      <w:sz w:val="16"/>
      <w:szCs w:val="16"/>
    </w:rPr>
  </w:style>
  <w:style w:type="character" w:customStyle="1" w:styleId="NormalnyWebZnak">
    <w:name w:val="Normalny (Web) Znak"/>
    <w:qFormat/>
    <w:rPr>
      <w:rFonts w:ascii="Calibri" w:eastAsia="Calibri" w:hAnsi="Calibri" w:cs="Calibri"/>
      <w:sz w:val="24"/>
      <w:szCs w:val="24"/>
    </w:rPr>
  </w:style>
  <w:style w:type="character" w:styleId="Nierozpoznanawzmianka">
    <w:name w:val="Unresolved Mention"/>
    <w:qFormat/>
    <w:rPr>
      <w:color w:val="808080"/>
      <w:shd w:val="clear" w:color="auto" w:fill="E6E6E6"/>
    </w:rPr>
  </w:style>
  <w:style w:type="paragraph" w:styleId="Nagwek">
    <w:name w:val="header"/>
    <w:basedOn w:val="Normalny"/>
    <w:next w:val="Tekstpodstawowy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  <w:pPr>
      <w:suppressLineNumbers/>
      <w:tabs>
        <w:tab w:val="center" w:pos="4819"/>
        <w:tab w:val="right" w:pos="9638"/>
      </w:tabs>
    </w:pPr>
  </w:style>
  <w:style w:type="paragraph" w:styleId="Stopka">
    <w:name w:val="footer"/>
    <w:basedOn w:val="Normalny"/>
    <w:uiPriority w:val="99"/>
    <w:pPr>
      <w:tabs>
        <w:tab w:val="center" w:pos="4536"/>
        <w:tab w:val="right" w:pos="9072"/>
      </w:tabs>
      <w:jc w:val="center"/>
    </w:pPr>
    <w:rPr>
      <w:rFonts w:ascii="Arial" w:hAnsi="Arial" w:cs="Arial"/>
      <w:color w:val="666666"/>
      <w:sz w:val="14"/>
      <w:szCs w:val="14"/>
    </w:rPr>
  </w:style>
  <w:style w:type="paragraph" w:customStyle="1" w:styleId="LP">
    <w:name w:val="LP"/>
    <w:basedOn w:val="Normalny"/>
    <w:qFormat/>
    <w:pPr>
      <w:pageBreakBefore/>
      <w:tabs>
        <w:tab w:val="right" w:pos="9639"/>
      </w:tabs>
      <w:spacing w:before="120"/>
    </w:pPr>
    <w:rPr>
      <w:sz w:val="24"/>
      <w:szCs w:val="24"/>
    </w:rPr>
  </w:style>
  <w:style w:type="paragraph" w:customStyle="1" w:styleId="Wykonawca">
    <w:name w:val="Wykonawca"/>
    <w:basedOn w:val="Normalny"/>
    <w:qFormat/>
    <w:pPr>
      <w:spacing w:before="600"/>
      <w:ind w:left="5670"/>
    </w:pPr>
    <w:rPr>
      <w:b/>
      <w:sz w:val="24"/>
      <w:szCs w:val="24"/>
    </w:rPr>
  </w:style>
  <w:style w:type="paragraph" w:styleId="Tekstdymka">
    <w:name w:val="Balloon Text"/>
    <w:basedOn w:val="Normalny"/>
    <w:qFormat/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qFormat/>
    <w:pPr>
      <w:spacing w:before="280" w:after="280" w:line="276" w:lineRule="auto"/>
    </w:pPr>
    <w:rPr>
      <w:rFonts w:ascii="Calibri" w:eastAsia="Calibri" w:hAnsi="Calibri" w:cs="Calibri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E5B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kapitzlistZnak">
    <w:name w:val="Akapit z listą Znak"/>
    <w:link w:val="Akapitzlist"/>
    <w:uiPriority w:val="34"/>
    <w:rsid w:val="000E5B91"/>
    <w:rPr>
      <w:rFonts w:ascii="Calibri" w:eastAsia="Calibri" w:hAnsi="Calibri" w:cs="Times New Roman"/>
      <w:sz w:val="22"/>
      <w:szCs w:val="22"/>
      <w:lang w:eastAsia="en-US" w:bidi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B1B99"/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B1B99"/>
    <w:rPr>
      <w:rFonts w:ascii="Times New Roman" w:eastAsia="Times New Roman" w:hAnsi="Times New Roman" w:cs="Times New Roman"/>
      <w:sz w:val="20"/>
      <w:szCs w:val="20"/>
      <w:lang w:eastAsia="pl-PL" w:bidi="ar-SA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B1B9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rupatrakcja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perzanowska\Downloads\T_papier%20firmowy_Trakcja_Dywizja_Drogowo_Mostowa_SZABLON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bszar xmlns="538f8134-4c4b-4804-a552-12fcbb8f7a99">Papier firmowy</Obszar>
    <Dzia_x0142__x0020_w_x0020_Sp_x00f3__x0142_ce xmlns="538f8134-4c4b-4804-a552-12fcbb8f7a99">Komunikacja</Dzia_x0142__x0020_w_x0020_Sp_x00f3__x0142_ce>
    <Rodzaj_x0020_pisma xmlns="538f8134-4c4b-4804-a552-12fcbb8f7a99">Szablon</Rodzaj_x0020_pisma>
    <Szczeg_x00f3__x0142_owy_x0020_obszar xmlns="538f8134-4c4b-4804-a552-12fcbb8f7a99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A418C9B34417D4E877F15E335D8A097" ma:contentTypeVersion="17" ma:contentTypeDescription="Utwórz nowy dokument." ma:contentTypeScope="" ma:versionID="3d4c09b6fd0c5a715d61e20f85c9bfb2">
  <xsd:schema xmlns:xsd="http://www.w3.org/2001/XMLSchema" xmlns:xs="http://www.w3.org/2001/XMLSchema" xmlns:p="http://schemas.microsoft.com/office/2006/metadata/properties" xmlns:ns2="538f8134-4c4b-4804-a552-12fcbb8f7a99" xmlns:ns3="4c76839f-cc28-441c-a6a6-35ae6470f511" targetNamespace="http://schemas.microsoft.com/office/2006/metadata/properties" ma:root="true" ma:fieldsID="d69259696300c70fbb7002c55a68f664" ns2:_="" ns3:_="">
    <xsd:import namespace="538f8134-4c4b-4804-a552-12fcbb8f7a99"/>
    <xsd:import namespace="4c76839f-cc28-441c-a6a6-35ae6470f511"/>
    <xsd:element name="properties">
      <xsd:complexType>
        <xsd:sequence>
          <xsd:element name="documentManagement">
            <xsd:complexType>
              <xsd:all>
                <xsd:element ref="ns2:Rodzaj_x0020_pisma"/>
                <xsd:element ref="ns2:Dzia_x0142__x0020_w_x0020_Sp_x00f3__x0142_ce"/>
                <xsd:element ref="ns2:Obszar"/>
                <xsd:element ref="ns2:MediaServiceMetadata" minOccurs="0"/>
                <xsd:element ref="ns2:MediaServiceFastMetadata" minOccurs="0"/>
                <xsd:element ref="ns2:Szczeg_x00f3__x0142_owy_x0020_obszar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f8134-4c4b-4804-a552-12fcbb8f7a99" elementFormDefault="qualified">
    <xsd:import namespace="http://schemas.microsoft.com/office/2006/documentManagement/types"/>
    <xsd:import namespace="http://schemas.microsoft.com/office/infopath/2007/PartnerControls"/>
    <xsd:element name="Rodzaj_x0020_pisma" ma:index="8" ma:displayName="Rodzaj pisma" ma:description="czy jest to wniosek, oświadczenie, szablon itp" ma:internalName="Rodzaj_x0020_pisma">
      <xsd:simpleType>
        <xsd:restriction base="dms:Text">
          <xsd:maxLength value="255"/>
        </xsd:restriction>
      </xsd:simpleType>
    </xsd:element>
    <xsd:element name="Dzia_x0142__x0020_w_x0020_Sp_x00f3__x0142_ce" ma:index="9" ma:displayName="Dział w Spółce" ma:description="Komórka_dział odpowiedzialny za dokument" ma:format="Dropdown" ma:internalName="Dzia_x0142__x0020_w_x0020_Sp_x00f3__x0142_ce">
      <xsd:simpleType>
        <xsd:restriction base="dms:Choice">
          <xsd:enumeration value="Zasoby Ludzkie"/>
          <xsd:enumeration value="BHP"/>
          <xsd:enumeration value="IT"/>
          <xsd:enumeration value="Komunikacja"/>
          <xsd:enumeration value="Dokumenty firmowe"/>
          <xsd:enumeration value="Prawny"/>
          <xsd:enumeration value="Rekrutacja i szkolenia"/>
          <xsd:enumeration value="Zakupy"/>
          <xsd:enumeration value="Księgowość"/>
          <xsd:enumeration value="Flota"/>
          <xsd:enumeration value="Onboarding"/>
          <xsd:enumeration value="Schematy organizacyjne"/>
          <xsd:enumeration value="Ochrona Środowiska"/>
          <xsd:enumeration value="SMS / MMS"/>
          <xsd:enumeration value="Związki Zawodowe"/>
        </xsd:restriction>
      </xsd:simpleType>
    </xsd:element>
    <xsd:element name="Obszar" ma:index="10" ma:displayName="Obszar" ma:description="Szczegółowy obszar z danego działu" ma:format="Dropdown" ma:internalName="Obszar">
      <xsd:simpleType>
        <xsd:restriction base="dms:Text">
          <xsd:maxLength value="255"/>
        </xsd:restriction>
      </xsd:simple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Szczeg_x00f3__x0142_owy_x0020_obszar" ma:index="13" nillable="true" ma:displayName="Szczegółowy obszar" ma:internalName="Szczeg_x00f3__x0142_owy_x0020_obszar">
      <xsd:simpleType>
        <xsd:restriction base="dms:Text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7" nillable="true" ma:displayName="Tags" ma:internalName="MediaServiceAutoTags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76839f-cc28-441c-a6a6-35ae6470f51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1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748F14-2D74-42D7-AB91-EA7C599388B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EFB4A5-4AEC-4760-B671-A8EDF807049B}">
  <ds:schemaRefs>
    <ds:schemaRef ds:uri="http://schemas.microsoft.com/office/2006/metadata/properties"/>
    <ds:schemaRef ds:uri="http://schemas.microsoft.com/office/infopath/2007/PartnerControls"/>
    <ds:schemaRef ds:uri="538f8134-4c4b-4804-a552-12fcbb8f7a99"/>
  </ds:schemaRefs>
</ds:datastoreItem>
</file>

<file path=customXml/itemProps3.xml><?xml version="1.0" encoding="utf-8"?>
<ds:datastoreItem xmlns:ds="http://schemas.openxmlformats.org/officeDocument/2006/customXml" ds:itemID="{1396F7DE-1A9C-436F-818F-C37E1B0A1B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f8134-4c4b-4804-a552-12fcbb8f7a99"/>
    <ds:schemaRef ds:uri="4c76839f-cc28-441c-a6a6-35ae6470f5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T_papier firmowy_Trakcja_Dywizja_Drogowo_Mostowa_SZABLON</Template>
  <TotalTime>25</TotalTime>
  <Pages>2</Pages>
  <Words>406</Words>
  <Characters>2442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szblon dokumentu TRAKCJA</vt:lpstr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szblon dokumentu TRAKCJA</dc:title>
  <dc:subject/>
  <dc:creator>Łukasz Krych</dc:creator>
  <dc:description/>
  <cp:lastModifiedBy>Edyta Rudnicka</cp:lastModifiedBy>
  <cp:revision>8</cp:revision>
  <dcterms:created xsi:type="dcterms:W3CDTF">2022-06-01T17:17:00Z</dcterms:created>
  <dcterms:modified xsi:type="dcterms:W3CDTF">2022-09-15T15:06:00Z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0x0101000A418C9B34417D4E877F15E335D8A097</vt:lpwstr>
  </property>
</Properties>
</file>